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9C" w:rsidRDefault="0075369C" w:rsidP="00CB7567">
      <w:pPr>
        <w:jc w:val="center"/>
      </w:pPr>
      <w:r>
        <w:t>Задание для детей с левополушарным мышлением</w:t>
      </w:r>
    </w:p>
    <w:p w:rsidR="0075369C" w:rsidRDefault="0075369C">
      <w:r>
        <w:t>Предлагаю вам составить кроссворд на тему: Что может послужить причиной травматизма в детском саду. Кроссворд должен состоять из 7 – 10 слов. Ключевое слово Травматизм. Все слова в кроссворде должны быть существительными.</w:t>
      </w:r>
    </w:p>
    <w:p w:rsidR="0075369C" w:rsidRDefault="0075369C"/>
    <w:p w:rsidR="0075369C" w:rsidRDefault="0075369C"/>
    <w:tbl>
      <w:tblPr>
        <w:tblpPr w:leftFromText="180" w:rightFromText="180" w:vertAnchor="text" w:horzAnchor="margin" w:tblpXSpec="center" w:tblpY="14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</w:tblGrid>
      <w:tr w:rsidR="0075369C" w:rsidTr="00CB756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Т</w:t>
            </w: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Р</w:t>
            </w:r>
          </w:p>
          <w:p w:rsidR="0075369C" w:rsidRDefault="0075369C" w:rsidP="00CB7567">
            <w:pPr>
              <w:jc w:val="center"/>
            </w:pP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А</w:t>
            </w: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В</w:t>
            </w: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М</w:t>
            </w: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А</w:t>
            </w: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Т</w:t>
            </w: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И</w:t>
            </w: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З</w:t>
            </w:r>
          </w:p>
        </w:tc>
      </w:tr>
      <w:tr w:rsidR="0075369C" w:rsidTr="00CB756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540" w:type="dxa"/>
          </w:tcPr>
          <w:p w:rsidR="0075369C" w:rsidRDefault="0075369C" w:rsidP="00CB7567">
            <w:pPr>
              <w:jc w:val="center"/>
            </w:pPr>
            <w:r>
              <w:t>М</w:t>
            </w:r>
          </w:p>
        </w:tc>
      </w:tr>
    </w:tbl>
    <w:p w:rsidR="0075369C" w:rsidRDefault="0075369C"/>
    <w:sectPr w:rsidR="0075369C" w:rsidSect="0075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7567"/>
    <w:rsid w:val="004E7F85"/>
    <w:rsid w:val="0075369C"/>
    <w:rsid w:val="00CB7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44</Words>
  <Characters>257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для детей с левополушарным мышлением</dc:title>
  <dc:subject/>
  <dc:creator>1</dc:creator>
  <cp:keywords/>
  <dc:description/>
  <cp:lastModifiedBy>1</cp:lastModifiedBy>
  <cp:revision>1</cp:revision>
  <dcterms:created xsi:type="dcterms:W3CDTF">2015-11-13T12:53:00Z</dcterms:created>
  <dcterms:modified xsi:type="dcterms:W3CDTF">2015-11-13T12:59:00Z</dcterms:modified>
</cp:coreProperties>
</file>