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826" w:rsidRPr="00735916" w:rsidRDefault="003C6826" w:rsidP="00ED06A2">
      <w:pPr>
        <w:pStyle w:val="CM42"/>
        <w:jc w:val="both"/>
        <w:rPr>
          <w:rFonts w:ascii="Times New Roman" w:hAnsi="Times New Roman" w:cs="Times New Roman"/>
          <w:b/>
          <w:bCs/>
        </w:rPr>
      </w:pPr>
      <w:r w:rsidRPr="00735916">
        <w:rPr>
          <w:rFonts w:ascii="Times New Roman" w:hAnsi="Times New Roman" w:cs="Times New Roman"/>
          <w:b/>
          <w:bCs/>
        </w:rPr>
        <w:t>«Визитная карточка» проекта</w:t>
      </w:r>
      <w:r>
        <w:rPr>
          <w:rFonts w:ascii="Times New Roman" w:hAnsi="Times New Roman" w:cs="Times New Roman"/>
          <w:b/>
          <w:bCs/>
        </w:rPr>
        <w:t xml:space="preserve"> </w:t>
      </w:r>
      <w:r w:rsidRPr="00735916">
        <w:rPr>
          <w:rFonts w:ascii="Times New Roman" w:hAnsi="Times New Roman" w:cs="Times New Roman"/>
          <w:b/>
          <w:bCs/>
        </w:rPr>
        <w:t>«Перекрёстки лета»</w:t>
      </w:r>
    </w:p>
    <w:p w:rsidR="003C6826" w:rsidRPr="00735916" w:rsidRDefault="003C6826" w:rsidP="00ED06A2">
      <w:pPr>
        <w:pStyle w:val="Default"/>
        <w:rPr>
          <w:rFonts w:ascii="Times New Roman" w:hAnsi="Times New Roman" w:cs="Times New Roman"/>
        </w:rPr>
      </w:pPr>
    </w:p>
    <w:tbl>
      <w:tblPr>
        <w:tblW w:w="10008" w:type="dxa"/>
        <w:tblInd w:w="-106" w:type="dxa"/>
        <w:tblLayout w:type="fixed"/>
        <w:tblLook w:val="0000"/>
      </w:tblPr>
      <w:tblGrid>
        <w:gridCol w:w="3369"/>
        <w:gridCol w:w="708"/>
        <w:gridCol w:w="534"/>
        <w:gridCol w:w="2018"/>
        <w:gridCol w:w="3379"/>
      </w:tblGrid>
      <w:tr w:rsidR="003C6826" w:rsidRPr="00735916">
        <w:trPr>
          <w:trHeight w:val="438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211D1E"/>
            <w:vAlign w:val="center"/>
          </w:tcPr>
          <w:p w:rsidR="003C6826" w:rsidRPr="00735916" w:rsidRDefault="003C6826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35916">
              <w:rPr>
                <w:rFonts w:ascii="Times New Roman" w:hAnsi="Times New Roman" w:cs="Times New Roman"/>
                <w:color w:val="auto"/>
              </w:rPr>
              <w:t xml:space="preserve">Автор проекта </w:t>
            </w:r>
          </w:p>
        </w:tc>
      </w:tr>
      <w:tr w:rsidR="003C6826" w:rsidRPr="00735916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C6826" w:rsidRPr="00735916" w:rsidRDefault="003C6826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35916">
              <w:rPr>
                <w:rFonts w:ascii="Times New Roman" w:hAnsi="Times New Roman" w:cs="Times New Roman"/>
                <w:color w:val="auto"/>
              </w:rPr>
              <w:t>Фамилия, имя, отчество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C6826" w:rsidRPr="00735916" w:rsidRDefault="003C6826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35916">
              <w:rPr>
                <w:rFonts w:ascii="Times New Roman" w:hAnsi="Times New Roman" w:cs="Times New Roman"/>
                <w:color w:val="auto"/>
              </w:rPr>
              <w:t>Бикмуллина Любовь Николаевна</w:t>
            </w:r>
          </w:p>
        </w:tc>
      </w:tr>
      <w:tr w:rsidR="003C6826" w:rsidRPr="00735916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C6826" w:rsidRPr="00735916" w:rsidDel="0097710E" w:rsidRDefault="003C6826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35916">
              <w:rPr>
                <w:rFonts w:ascii="Times New Roman" w:hAnsi="Times New Roman" w:cs="Times New Roman"/>
              </w:rPr>
              <w:t>Город, область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C6826" w:rsidRPr="00735916" w:rsidRDefault="003C6826" w:rsidP="00FD15B3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35916">
              <w:rPr>
                <w:rFonts w:ascii="Times New Roman" w:hAnsi="Times New Roman" w:cs="Times New Roman"/>
                <w:color w:val="auto"/>
              </w:rPr>
              <w:t>г. Серов ,Свердловская область</w:t>
            </w:r>
          </w:p>
        </w:tc>
      </w:tr>
      <w:tr w:rsidR="003C6826" w:rsidRPr="00735916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C6826" w:rsidRPr="00735916" w:rsidRDefault="003C6826" w:rsidP="00DF5641">
            <w:pPr>
              <w:pStyle w:val="Default0"/>
              <w:rPr>
                <w:rFonts w:ascii="Times New Roman" w:hAnsi="Times New Roman" w:cs="Times New Roman"/>
                <w:color w:val="auto"/>
              </w:rPr>
            </w:pPr>
            <w:r w:rsidRPr="00735916">
              <w:rPr>
                <w:rFonts w:ascii="Times New Roman" w:hAnsi="Times New Roman" w:cs="Times New Roman"/>
              </w:rPr>
              <w:t>Наименование образовательной организации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C6826" w:rsidRPr="00735916" w:rsidRDefault="003C6826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35916">
              <w:rPr>
                <w:rFonts w:ascii="Times New Roman" w:hAnsi="Times New Roman" w:cs="Times New Roman"/>
                <w:color w:val="auto"/>
              </w:rPr>
              <w:t>ГБОУ СПО СО «Северный педагогический колледж»</w:t>
            </w:r>
          </w:p>
        </w:tc>
      </w:tr>
      <w:tr w:rsidR="003C6826" w:rsidRPr="00735916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3C6826" w:rsidRPr="00735916" w:rsidRDefault="003C6826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35916">
              <w:rPr>
                <w:rFonts w:ascii="Times New Roman" w:hAnsi="Times New Roman" w:cs="Times New Roman"/>
                <w:color w:val="auto"/>
              </w:rPr>
              <w:t>Описание проекта</w:t>
            </w:r>
          </w:p>
        </w:tc>
      </w:tr>
      <w:tr w:rsidR="003C6826" w:rsidRPr="00735916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C6826" w:rsidRPr="00735916" w:rsidRDefault="003C6826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35916">
              <w:rPr>
                <w:rFonts w:ascii="Times New Roman" w:hAnsi="Times New Roman" w:cs="Times New Roman"/>
                <w:color w:val="auto"/>
              </w:rPr>
              <w:t>Название темы вашего учебного проекта</w:t>
            </w:r>
          </w:p>
        </w:tc>
      </w:tr>
      <w:tr w:rsidR="003C6826" w:rsidRPr="00735916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C6826" w:rsidRPr="00735916" w:rsidRDefault="003C6826" w:rsidP="00FD15B3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35916">
              <w:rPr>
                <w:rFonts w:ascii="Times New Roman" w:hAnsi="Times New Roman" w:cs="Times New Roman"/>
                <w:color w:val="auto"/>
              </w:rPr>
              <w:t>Организация летнего досуга неорганизованных детей</w:t>
            </w:r>
          </w:p>
        </w:tc>
      </w:tr>
      <w:tr w:rsidR="003C6826" w:rsidRPr="00735916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C6826" w:rsidRPr="00735916" w:rsidRDefault="003C6826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35916">
              <w:rPr>
                <w:rFonts w:ascii="Times New Roman" w:hAnsi="Times New Roman" w:cs="Times New Roman"/>
                <w:color w:val="auto"/>
              </w:rPr>
              <w:t xml:space="preserve">Краткое содержание проекта </w:t>
            </w:r>
          </w:p>
        </w:tc>
      </w:tr>
      <w:tr w:rsidR="003C6826" w:rsidRPr="00735916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C6826" w:rsidRPr="00735916" w:rsidRDefault="003C6826" w:rsidP="00FD15B3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35916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 xml:space="preserve">Проект направлен на получение волонтерами знаний о том, как  будут проводиться различные игры и праздники для неорганизованных детей летом во дворах г. Серова. </w:t>
            </w:r>
          </w:p>
        </w:tc>
      </w:tr>
      <w:tr w:rsidR="003C6826" w:rsidRPr="00735916">
        <w:trPr>
          <w:trHeight w:val="630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C6826" w:rsidRPr="00735916" w:rsidRDefault="003C6826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35916">
              <w:rPr>
                <w:rFonts w:ascii="Times New Roman" w:hAnsi="Times New Roman" w:cs="Times New Roman"/>
                <w:color w:val="auto"/>
              </w:rPr>
              <w:t>Возраст участников</w:t>
            </w:r>
          </w:p>
        </w:tc>
      </w:tr>
      <w:tr w:rsidR="003C6826" w:rsidRPr="00735916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C6826" w:rsidRPr="00735916" w:rsidRDefault="003C6826" w:rsidP="00FD15B3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35916">
              <w:rPr>
                <w:rFonts w:ascii="Times New Roman" w:hAnsi="Times New Roman" w:cs="Times New Roman"/>
                <w:color w:val="auto"/>
              </w:rPr>
              <w:t>Проект предназначен для детей любого возраста.</w:t>
            </w:r>
          </w:p>
        </w:tc>
      </w:tr>
      <w:tr w:rsidR="003C6826" w:rsidRPr="00735916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C6826" w:rsidRPr="00735916" w:rsidRDefault="003C6826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35916">
              <w:rPr>
                <w:rFonts w:ascii="Times New Roman" w:hAnsi="Times New Roman" w:cs="Times New Roman"/>
                <w:color w:val="auto"/>
              </w:rPr>
              <w:t>Приблизительная продолжительность проекта</w:t>
            </w:r>
          </w:p>
        </w:tc>
      </w:tr>
      <w:tr w:rsidR="003C6826" w:rsidRPr="00735916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C6826" w:rsidRPr="00735916" w:rsidRDefault="003C6826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35916">
              <w:rPr>
                <w:rFonts w:ascii="Times New Roman" w:hAnsi="Times New Roman" w:cs="Times New Roman"/>
                <w:color w:val="auto"/>
              </w:rPr>
              <w:t>Всё лето.</w:t>
            </w:r>
          </w:p>
        </w:tc>
      </w:tr>
      <w:tr w:rsidR="003C6826" w:rsidRPr="00735916">
        <w:trPr>
          <w:trHeight w:val="449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C6826" w:rsidRPr="00735916" w:rsidRDefault="003C6826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35916">
              <w:rPr>
                <w:rFonts w:ascii="Times New Roman" w:hAnsi="Times New Roman" w:cs="Times New Roman"/>
                <w:b/>
                <w:bCs/>
              </w:rPr>
              <w:t>Планируемые результаты обучения</w:t>
            </w:r>
          </w:p>
        </w:tc>
      </w:tr>
      <w:tr w:rsidR="003C6826" w:rsidRPr="00735916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C6826" w:rsidRPr="00735916" w:rsidRDefault="003C6826" w:rsidP="00FD15B3">
            <w:pPr>
              <w:pStyle w:val="HTMLPreformatted"/>
              <w:pBdr>
                <w:top w:val="single" w:sz="6" w:space="12" w:color="DDDDDD"/>
                <w:left w:val="single" w:sz="6" w:space="12" w:color="DDDDDD"/>
                <w:bottom w:val="single" w:sz="6" w:space="12" w:color="DDDDDD"/>
                <w:right w:val="single" w:sz="6" w:space="12" w:color="DDDDDD"/>
              </w:pBdr>
              <w:shd w:val="clear" w:color="auto" w:fill="F9F9F9"/>
              <w:spacing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35916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После завершения проекта волонтеры приобретут знания и умения проведения различных дворовых игр и праздников с детьми. Проект будет </w:t>
            </w:r>
            <w:r w:rsidRPr="00735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способствовать формированию навыков поиска информации в различных источниках. </w:t>
            </w:r>
            <w:r w:rsidRPr="00735916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 xml:space="preserve">Я считаю, что в ходе реализации проекта у детей разовьется умение </w:t>
            </w:r>
            <w:r w:rsidRPr="00735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работать в команде.</w:t>
            </w:r>
          </w:p>
        </w:tc>
      </w:tr>
      <w:tr w:rsidR="003C6826" w:rsidRPr="00735916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C6826" w:rsidRPr="00735916" w:rsidRDefault="003C6826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35916">
              <w:rPr>
                <w:rFonts w:ascii="Times New Roman" w:hAnsi="Times New Roman" w:cs="Times New Roman"/>
                <w:color w:val="auto"/>
              </w:rPr>
              <w:t xml:space="preserve">Целеполагание проекта: </w:t>
            </w:r>
          </w:p>
        </w:tc>
      </w:tr>
      <w:tr w:rsidR="003C6826" w:rsidRPr="00735916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C6826" w:rsidRPr="00735916" w:rsidRDefault="003C6826" w:rsidP="00FD15B3">
            <w:pPr>
              <w:pStyle w:val="NormalWeb"/>
              <w:shd w:val="clear" w:color="auto" w:fill="FFFFFF"/>
              <w:spacing w:before="120" w:beforeAutospacing="0" w:after="120" w:afterAutospacing="0" w:line="336" w:lineRule="atLeast"/>
              <w:rPr>
                <w:color w:val="252525"/>
              </w:rPr>
            </w:pPr>
            <w:r w:rsidRPr="00735916">
              <w:rPr>
                <w:b/>
                <w:bCs/>
                <w:color w:val="252525"/>
              </w:rPr>
              <w:t>Цель координатора проекта:</w:t>
            </w:r>
          </w:p>
          <w:p w:rsidR="003C6826" w:rsidRPr="00735916" w:rsidRDefault="003C6826" w:rsidP="00FD15B3">
            <w:pPr>
              <w:pStyle w:val="NormalWeb"/>
              <w:shd w:val="clear" w:color="auto" w:fill="FFFFFF"/>
              <w:spacing w:before="120" w:beforeAutospacing="0" w:after="120" w:afterAutospacing="0" w:line="336" w:lineRule="atLeast"/>
              <w:rPr>
                <w:color w:val="252525"/>
              </w:rPr>
            </w:pPr>
            <w:r w:rsidRPr="00735916">
              <w:rPr>
                <w:color w:val="252525"/>
              </w:rPr>
              <w:t>создание условий для содержательного досуга неорганизованных детей г. Серова в летний период.</w:t>
            </w:r>
            <w:r w:rsidRPr="00735916">
              <w:rPr>
                <w:color w:val="252525"/>
              </w:rPr>
              <w:br/>
            </w:r>
            <w:r w:rsidRPr="00735916">
              <w:rPr>
                <w:b/>
                <w:bCs/>
                <w:color w:val="252525"/>
              </w:rPr>
              <w:t>Задачи проекта:</w:t>
            </w:r>
          </w:p>
          <w:p w:rsidR="003C6826" w:rsidRPr="00735916" w:rsidRDefault="003C6826" w:rsidP="00FD15B3">
            <w:pPr>
              <w:pStyle w:val="NormalWeb"/>
              <w:shd w:val="clear" w:color="auto" w:fill="FFFFFF"/>
              <w:spacing w:before="120" w:beforeAutospacing="0" w:after="120" w:afterAutospacing="0" w:line="336" w:lineRule="atLeast"/>
              <w:rPr>
                <w:color w:val="252525"/>
              </w:rPr>
            </w:pPr>
            <w:r w:rsidRPr="00735916">
              <w:rPr>
                <w:color w:val="252525"/>
              </w:rPr>
              <w:t>1.Образовательные:</w:t>
            </w:r>
          </w:p>
          <w:p w:rsidR="003C6826" w:rsidRPr="00735916" w:rsidRDefault="003C6826" w:rsidP="00FD15B3">
            <w:pPr>
              <w:pStyle w:val="HTMLPreformatted"/>
              <w:pBdr>
                <w:top w:val="single" w:sz="6" w:space="12" w:color="DDDDDD"/>
                <w:left w:val="single" w:sz="6" w:space="12" w:color="DDDDDD"/>
                <w:bottom w:val="single" w:sz="6" w:space="12" w:color="DDDDDD"/>
                <w:right w:val="single" w:sz="6" w:space="12" w:color="DDDDDD"/>
              </w:pBdr>
              <w:shd w:val="clear" w:color="auto" w:fill="F9F9F9"/>
              <w:spacing w:line="312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5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дать представление участникам проекта о планировании и целеполагании собственной деятельности;</w:t>
            </w:r>
          </w:p>
          <w:p w:rsidR="003C6826" w:rsidRPr="00735916" w:rsidRDefault="003C6826" w:rsidP="00FD15B3">
            <w:pPr>
              <w:pStyle w:val="HTMLPreformatted"/>
              <w:pBdr>
                <w:top w:val="single" w:sz="6" w:space="12" w:color="DDDDDD"/>
                <w:left w:val="single" w:sz="6" w:space="12" w:color="DDDDDD"/>
                <w:bottom w:val="single" w:sz="6" w:space="12" w:color="DDDDDD"/>
                <w:right w:val="single" w:sz="6" w:space="12" w:color="DDDDDD"/>
              </w:pBdr>
              <w:shd w:val="clear" w:color="auto" w:fill="F9F9F9"/>
              <w:spacing w:line="312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5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научить участников проекта подготавливать и проводить различные игры с детьми;</w:t>
            </w:r>
          </w:p>
          <w:p w:rsidR="003C6826" w:rsidRPr="00735916" w:rsidRDefault="003C6826" w:rsidP="00FD15B3">
            <w:pPr>
              <w:pStyle w:val="HTMLPreformatted"/>
              <w:pBdr>
                <w:top w:val="single" w:sz="6" w:space="12" w:color="DDDDDD"/>
                <w:left w:val="single" w:sz="6" w:space="12" w:color="DDDDDD"/>
                <w:bottom w:val="single" w:sz="6" w:space="12" w:color="DDDDDD"/>
                <w:right w:val="single" w:sz="6" w:space="12" w:color="DDDDDD"/>
              </w:pBdr>
              <w:shd w:val="clear" w:color="auto" w:fill="F9F9F9"/>
              <w:spacing w:line="312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5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способствовать формированию навыков поиска информации в различных источниках.</w:t>
            </w:r>
          </w:p>
          <w:p w:rsidR="003C6826" w:rsidRPr="00735916" w:rsidRDefault="003C6826" w:rsidP="00FD15B3">
            <w:pPr>
              <w:pStyle w:val="HTMLPreformatted"/>
              <w:pBdr>
                <w:top w:val="single" w:sz="6" w:space="12" w:color="DDDDDD"/>
                <w:left w:val="single" w:sz="6" w:space="12" w:color="DDDDDD"/>
                <w:bottom w:val="single" w:sz="6" w:space="12" w:color="DDDDDD"/>
                <w:right w:val="single" w:sz="6" w:space="12" w:color="DDDDDD"/>
              </w:pBdr>
              <w:shd w:val="clear" w:color="auto" w:fill="F9F9F9"/>
              <w:spacing w:line="312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5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</w:t>
            </w:r>
          </w:p>
          <w:p w:rsidR="003C6826" w:rsidRPr="00735916" w:rsidRDefault="003C6826" w:rsidP="00FD15B3">
            <w:pPr>
              <w:pStyle w:val="NormalWeb"/>
              <w:shd w:val="clear" w:color="auto" w:fill="FFFFFF"/>
              <w:spacing w:before="120" w:beforeAutospacing="0" w:after="120" w:afterAutospacing="0" w:line="336" w:lineRule="atLeast"/>
              <w:rPr>
                <w:color w:val="252525"/>
              </w:rPr>
            </w:pPr>
            <w:r w:rsidRPr="00735916">
              <w:rPr>
                <w:color w:val="252525"/>
              </w:rPr>
              <w:t>2.Развивающие:</w:t>
            </w:r>
          </w:p>
          <w:p w:rsidR="003C6826" w:rsidRPr="00735916" w:rsidRDefault="003C6826" w:rsidP="00FD15B3">
            <w:pPr>
              <w:pStyle w:val="NormalWeb"/>
              <w:shd w:val="clear" w:color="auto" w:fill="FFFFFF"/>
              <w:spacing w:before="120" w:beforeAutospacing="0" w:after="120" w:afterAutospacing="0" w:line="336" w:lineRule="atLeast"/>
              <w:rPr>
                <w:color w:val="000000"/>
              </w:rPr>
            </w:pPr>
            <w:r w:rsidRPr="00735916">
              <w:rPr>
                <w:color w:val="000000"/>
              </w:rPr>
              <w:t xml:space="preserve"> - развивать умение участников проекта находить и обрабатывать информацию  из различных источников;</w:t>
            </w:r>
          </w:p>
          <w:p w:rsidR="003C6826" w:rsidRPr="00735916" w:rsidRDefault="003C6826" w:rsidP="00FD15B3">
            <w:pPr>
              <w:pStyle w:val="NormalWeb"/>
              <w:shd w:val="clear" w:color="auto" w:fill="FFFFFF"/>
              <w:spacing w:before="120" w:beforeAutospacing="0" w:after="120" w:afterAutospacing="0" w:line="336" w:lineRule="atLeast"/>
              <w:rPr>
                <w:color w:val="000000"/>
              </w:rPr>
            </w:pPr>
            <w:r w:rsidRPr="00735916">
              <w:rPr>
                <w:color w:val="000000"/>
              </w:rPr>
              <w:t>- способствовать развитию участников проекта проводить различные игры, организовывать большие и малые детские коллективы;</w:t>
            </w:r>
          </w:p>
          <w:p w:rsidR="003C6826" w:rsidRPr="00735916" w:rsidRDefault="003C6826" w:rsidP="00FD15B3">
            <w:pPr>
              <w:pStyle w:val="NormalWeb"/>
              <w:shd w:val="clear" w:color="auto" w:fill="FFFFFF"/>
              <w:spacing w:before="120" w:beforeAutospacing="0" w:after="120" w:afterAutospacing="0" w:line="336" w:lineRule="atLeast"/>
              <w:rPr>
                <w:color w:val="252525"/>
              </w:rPr>
            </w:pPr>
            <w:r w:rsidRPr="00735916">
              <w:rPr>
                <w:color w:val="000000"/>
              </w:rPr>
              <w:t>- развивать умение участников проекта проводить рефлексию.</w:t>
            </w:r>
          </w:p>
          <w:p w:rsidR="003C6826" w:rsidRPr="00735916" w:rsidRDefault="003C6826" w:rsidP="00FD15B3">
            <w:pPr>
              <w:pStyle w:val="NormalWeb"/>
              <w:shd w:val="clear" w:color="auto" w:fill="FFFFFF"/>
              <w:spacing w:before="120" w:beforeAutospacing="0" w:after="120" w:afterAutospacing="0" w:line="336" w:lineRule="atLeast"/>
              <w:rPr>
                <w:color w:val="252525"/>
              </w:rPr>
            </w:pPr>
            <w:r w:rsidRPr="00735916">
              <w:rPr>
                <w:color w:val="252525"/>
              </w:rPr>
              <w:t>3. Воспитательные:</w:t>
            </w:r>
          </w:p>
          <w:p w:rsidR="003C6826" w:rsidRPr="00735916" w:rsidRDefault="003C6826" w:rsidP="00FD15B3">
            <w:pPr>
              <w:pStyle w:val="HTMLPreformatted"/>
              <w:pBdr>
                <w:top w:val="single" w:sz="6" w:space="12" w:color="DDDDDD"/>
                <w:left w:val="single" w:sz="6" w:space="12" w:color="DDDDDD"/>
                <w:bottom w:val="single" w:sz="6" w:space="12" w:color="DDDDDD"/>
                <w:right w:val="single" w:sz="6" w:space="12" w:color="DDDDDD"/>
              </w:pBdr>
              <w:shd w:val="clear" w:color="auto" w:fill="F9F9F9"/>
              <w:spacing w:line="312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5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воспитывать умение работать в команде.</w:t>
            </w:r>
          </w:p>
          <w:p w:rsidR="003C6826" w:rsidRPr="00735916" w:rsidRDefault="003C6826" w:rsidP="00FD15B3">
            <w:pPr>
              <w:pStyle w:val="HTMLPreformatted"/>
              <w:pBdr>
                <w:top w:val="single" w:sz="6" w:space="12" w:color="DDDDDD"/>
                <w:left w:val="single" w:sz="6" w:space="12" w:color="DDDDDD"/>
                <w:bottom w:val="single" w:sz="6" w:space="12" w:color="DDDDDD"/>
                <w:right w:val="single" w:sz="6" w:space="12" w:color="DDDDDD"/>
              </w:pBdr>
              <w:shd w:val="clear" w:color="auto" w:fill="F9F9F9"/>
              <w:spacing w:line="312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5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воспитывать в участниках проекта желание помогать ближнему;</w:t>
            </w:r>
          </w:p>
          <w:p w:rsidR="003C6826" w:rsidRPr="00735916" w:rsidRDefault="003C6826" w:rsidP="00FD15B3">
            <w:pPr>
              <w:pStyle w:val="NormalWeb"/>
              <w:shd w:val="clear" w:color="auto" w:fill="FFFFFF"/>
              <w:spacing w:before="120" w:beforeAutospacing="0" w:after="120" w:afterAutospacing="0" w:line="336" w:lineRule="atLeast"/>
              <w:rPr>
                <w:color w:val="252525"/>
              </w:rPr>
            </w:pPr>
            <w:r w:rsidRPr="00735916">
              <w:rPr>
                <w:b/>
                <w:bCs/>
                <w:color w:val="252525"/>
              </w:rPr>
              <w:t>Гипотеза проекта:</w:t>
            </w:r>
          </w:p>
          <w:p w:rsidR="003C6826" w:rsidRPr="00735916" w:rsidRDefault="003C6826" w:rsidP="00FD15B3">
            <w:pPr>
              <w:pStyle w:val="NormalWeb"/>
              <w:shd w:val="clear" w:color="auto" w:fill="FFFFFF"/>
              <w:spacing w:before="120" w:beforeAutospacing="0" w:after="120" w:afterAutospacing="0" w:line="336" w:lineRule="atLeast"/>
            </w:pPr>
            <w:r w:rsidRPr="00735916">
              <w:rPr>
                <w:color w:val="252525"/>
              </w:rPr>
              <w:t>Я считаю, что реализация данного проекта приведет к улучшению условий для содержательного досуга неорганизованных детей г. Серова в летний период.</w:t>
            </w:r>
          </w:p>
        </w:tc>
      </w:tr>
      <w:tr w:rsidR="003C6826" w:rsidRPr="00735916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E6E7E8"/>
            <w:vAlign w:val="center"/>
          </w:tcPr>
          <w:p w:rsidR="003C6826" w:rsidRPr="00735916" w:rsidRDefault="003C6826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35916">
              <w:rPr>
                <w:rFonts w:ascii="Times New Roman" w:hAnsi="Times New Roman" w:cs="Times New Roman"/>
                <w:color w:val="auto"/>
              </w:rPr>
              <w:t xml:space="preserve">Основополагающий вопрос 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vAlign w:val="center"/>
          </w:tcPr>
          <w:p w:rsidR="003C6826" w:rsidRPr="00735916" w:rsidRDefault="003C6826" w:rsidP="001A11ED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35916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>Зачем нужны каникулы?</w:t>
            </w:r>
          </w:p>
        </w:tc>
      </w:tr>
      <w:tr w:rsidR="003C6826" w:rsidRPr="00735916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C6826" w:rsidRPr="00735916" w:rsidRDefault="003C6826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35916">
              <w:rPr>
                <w:rFonts w:ascii="Times New Roman" w:hAnsi="Times New Roman" w:cs="Times New Roman"/>
                <w:color w:val="auto"/>
              </w:rPr>
              <w:t>Проблемные вопросы учебной темы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C6826" w:rsidRPr="00735916" w:rsidRDefault="003C6826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35916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>Как выбирать, подготавливать и проводить летом с детьми во дворах различные игры?</w:t>
            </w:r>
          </w:p>
        </w:tc>
      </w:tr>
      <w:tr w:rsidR="003C6826" w:rsidRPr="00735916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3C6826" w:rsidRPr="00735916" w:rsidRDefault="003C6826" w:rsidP="008907EE">
            <w:pPr>
              <w:pStyle w:val="Default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35916">
              <w:rPr>
                <w:rFonts w:ascii="Times New Roman" w:hAnsi="Times New Roman" w:cs="Times New Roman"/>
                <w:color w:val="auto"/>
              </w:rPr>
              <w:t>План работы над проектом</w:t>
            </w:r>
          </w:p>
        </w:tc>
      </w:tr>
      <w:tr w:rsidR="003C6826" w:rsidRPr="00735916">
        <w:trPr>
          <w:trHeight w:val="607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C6826" w:rsidRPr="00735916" w:rsidRDefault="003C6826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35916">
              <w:rPr>
                <w:rFonts w:ascii="Times New Roman" w:hAnsi="Times New Roman" w:cs="Times New Roman"/>
                <w:color w:val="auto"/>
              </w:rPr>
              <w:t>До начала проекта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3C6826" w:rsidRPr="00735916" w:rsidRDefault="003C6826" w:rsidP="008907EE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35916">
              <w:rPr>
                <w:rFonts w:ascii="Times New Roman" w:hAnsi="Times New Roman" w:cs="Times New Roman"/>
                <w:color w:val="auto"/>
              </w:rPr>
              <w:t>В ходе работы над проектом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C6826" w:rsidRPr="00735916" w:rsidRDefault="003C6826" w:rsidP="008907EE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35916">
              <w:rPr>
                <w:rFonts w:ascii="Times New Roman" w:hAnsi="Times New Roman" w:cs="Times New Roman"/>
                <w:color w:val="auto"/>
              </w:rPr>
              <w:t>После проведения проекта</w:t>
            </w:r>
          </w:p>
        </w:tc>
      </w:tr>
      <w:tr w:rsidR="003C6826" w:rsidRPr="00735916">
        <w:trPr>
          <w:trHeight w:val="810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auto"/>
              <w:right w:val="single" w:sz="4" w:space="0" w:color="939498"/>
            </w:tcBorders>
            <w:shd w:val="clear" w:color="auto" w:fill="FFFFFF"/>
            <w:vAlign w:val="center"/>
          </w:tcPr>
          <w:p w:rsidR="003C6826" w:rsidRPr="00735916" w:rsidRDefault="003C6826" w:rsidP="000F2ED9">
            <w:pPr>
              <w:spacing w:line="336" w:lineRule="atLeast"/>
              <w:jc w:val="center"/>
              <w:rPr>
                <w:color w:val="252525"/>
                <w:lang w:val="ru-RU" w:eastAsia="ru-RU"/>
              </w:rPr>
            </w:pPr>
            <w:r w:rsidRPr="00735916">
              <w:rPr>
                <w:color w:val="252525"/>
                <w:lang w:val="ru-RU" w:eastAsia="ru-RU"/>
              </w:rPr>
              <w:t>1.Выбор темы проекта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6826" w:rsidRPr="00735916" w:rsidRDefault="003C6826" w:rsidP="000F2ED9">
            <w:pPr>
              <w:spacing w:line="336" w:lineRule="atLeast"/>
              <w:jc w:val="center"/>
              <w:rPr>
                <w:color w:val="252525"/>
                <w:lang w:val="ru-RU" w:eastAsia="ru-RU"/>
              </w:rPr>
            </w:pPr>
            <w:r w:rsidRPr="00735916">
              <w:rPr>
                <w:color w:val="252525"/>
                <w:lang w:val="ru-RU" w:eastAsia="ru-RU"/>
              </w:rPr>
              <w:t>1. Подбор, мотивация участников и распределение работы по проекту.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auto"/>
              <w:right w:val="single" w:sz="4" w:space="0" w:color="939498"/>
            </w:tcBorders>
            <w:shd w:val="clear" w:color="auto" w:fill="FFFFFF"/>
            <w:vAlign w:val="center"/>
          </w:tcPr>
          <w:p w:rsidR="003C6826" w:rsidRPr="00735916" w:rsidRDefault="003C6826" w:rsidP="000F2ED9">
            <w:pPr>
              <w:spacing w:line="336" w:lineRule="atLeast"/>
              <w:jc w:val="center"/>
              <w:rPr>
                <w:color w:val="252525"/>
                <w:lang w:val="ru-RU" w:eastAsia="ru-RU"/>
              </w:rPr>
            </w:pPr>
            <w:r w:rsidRPr="00735916">
              <w:rPr>
                <w:color w:val="252525"/>
                <w:lang w:val="ru-RU" w:eastAsia="ru-RU"/>
              </w:rPr>
              <w:t>1. Подведение итогов проекта.</w:t>
            </w:r>
          </w:p>
        </w:tc>
      </w:tr>
      <w:tr w:rsidR="003C6826" w:rsidRPr="00735916">
        <w:trPr>
          <w:trHeight w:val="1170"/>
        </w:trPr>
        <w:tc>
          <w:tcPr>
            <w:tcW w:w="3369" w:type="dxa"/>
            <w:tcBorders>
              <w:top w:val="single" w:sz="4" w:space="0" w:color="auto"/>
              <w:left w:val="single" w:sz="4" w:space="0" w:color="939498"/>
              <w:bottom w:val="single" w:sz="4" w:space="0" w:color="auto"/>
              <w:right w:val="single" w:sz="4" w:space="0" w:color="939498"/>
            </w:tcBorders>
            <w:shd w:val="clear" w:color="auto" w:fill="FFFFFF"/>
            <w:vAlign w:val="center"/>
          </w:tcPr>
          <w:p w:rsidR="003C6826" w:rsidRPr="00735916" w:rsidRDefault="003C6826" w:rsidP="000F2ED9">
            <w:pPr>
              <w:spacing w:line="336" w:lineRule="atLeast"/>
              <w:jc w:val="center"/>
              <w:rPr>
                <w:color w:val="252525"/>
                <w:lang w:val="ru-RU" w:eastAsia="ru-RU"/>
              </w:rPr>
            </w:pPr>
            <w:r w:rsidRPr="00735916">
              <w:rPr>
                <w:color w:val="252525"/>
                <w:lang w:val="ru-RU" w:eastAsia="ru-RU"/>
              </w:rPr>
              <w:t>2.Изучение информации по теме проекта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939498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6826" w:rsidRPr="00735916" w:rsidRDefault="003C6826" w:rsidP="000F2ED9">
            <w:pPr>
              <w:spacing w:line="336" w:lineRule="atLeast"/>
              <w:jc w:val="center"/>
              <w:rPr>
                <w:color w:val="252525"/>
                <w:lang w:val="ru-RU" w:eastAsia="ru-RU"/>
              </w:rPr>
            </w:pPr>
            <w:r w:rsidRPr="00735916">
              <w:rPr>
                <w:color w:val="252525"/>
                <w:lang w:val="ru-RU" w:eastAsia="ru-RU"/>
              </w:rPr>
              <w:t>2. Создание дидактических материалов для участников проекта.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939498"/>
            </w:tcBorders>
            <w:shd w:val="clear" w:color="auto" w:fill="FFFFFF"/>
            <w:vAlign w:val="center"/>
          </w:tcPr>
          <w:p w:rsidR="003C6826" w:rsidRPr="00735916" w:rsidRDefault="003C6826" w:rsidP="000F2ED9">
            <w:pPr>
              <w:spacing w:line="336" w:lineRule="atLeast"/>
              <w:jc w:val="center"/>
              <w:rPr>
                <w:color w:val="252525"/>
                <w:lang w:val="ru-RU" w:eastAsia="ru-RU"/>
              </w:rPr>
            </w:pPr>
            <w:r w:rsidRPr="00735916">
              <w:rPr>
                <w:color w:val="252525"/>
                <w:lang w:val="ru-RU" w:eastAsia="ru-RU"/>
              </w:rPr>
              <w:t xml:space="preserve">2. </w:t>
            </w:r>
            <w:r w:rsidRPr="00735916">
              <w:rPr>
                <w:lang w:val="ru-RU" w:eastAsia="ru-RU"/>
              </w:rPr>
              <w:t>Проведение коллективной и индивидуальной рефлексии.</w:t>
            </w:r>
          </w:p>
          <w:p w:rsidR="003C6826" w:rsidRPr="00735916" w:rsidRDefault="003C6826" w:rsidP="000F2ED9">
            <w:pPr>
              <w:spacing w:before="120" w:after="120" w:line="336" w:lineRule="atLeast"/>
              <w:jc w:val="center"/>
              <w:rPr>
                <w:color w:val="252525"/>
                <w:lang w:val="ru-RU" w:eastAsia="ru-RU"/>
              </w:rPr>
            </w:pPr>
          </w:p>
        </w:tc>
      </w:tr>
      <w:tr w:rsidR="003C6826" w:rsidRPr="00735916">
        <w:trPr>
          <w:trHeight w:val="1245"/>
        </w:trPr>
        <w:tc>
          <w:tcPr>
            <w:tcW w:w="3369" w:type="dxa"/>
            <w:tcBorders>
              <w:top w:val="single" w:sz="4" w:space="0" w:color="auto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C6826" w:rsidRPr="00735916" w:rsidRDefault="003C6826" w:rsidP="000F2ED9">
            <w:pPr>
              <w:spacing w:line="336" w:lineRule="atLeast"/>
              <w:jc w:val="center"/>
              <w:rPr>
                <w:color w:val="252525"/>
                <w:lang w:val="ru-RU" w:eastAsia="ru-RU"/>
              </w:rPr>
            </w:pPr>
            <w:r w:rsidRPr="00735916">
              <w:rPr>
                <w:color w:val="252525"/>
                <w:lang w:val="ru-RU" w:eastAsia="ru-RU"/>
              </w:rPr>
              <w:t>3.Разработка проектировочной части проекта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  <w:vAlign w:val="center"/>
          </w:tcPr>
          <w:p w:rsidR="003C6826" w:rsidRPr="00735916" w:rsidRDefault="003C6826" w:rsidP="000F2ED9">
            <w:pPr>
              <w:spacing w:line="336" w:lineRule="atLeast"/>
              <w:jc w:val="center"/>
              <w:rPr>
                <w:color w:val="252525"/>
                <w:lang w:val="ru-RU" w:eastAsia="ru-RU"/>
              </w:rPr>
            </w:pPr>
            <w:r w:rsidRPr="00735916">
              <w:rPr>
                <w:color w:val="252525"/>
                <w:lang w:val="ru-RU" w:eastAsia="ru-RU"/>
              </w:rPr>
              <w:t>3. Налаживание взаимодействия с социальными партнерами проекта.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C6826" w:rsidRPr="00735916" w:rsidRDefault="003C6826" w:rsidP="000F2ED9">
            <w:pPr>
              <w:spacing w:line="336" w:lineRule="atLeast"/>
              <w:jc w:val="center"/>
              <w:rPr>
                <w:color w:val="252525"/>
                <w:lang w:val="ru-RU" w:eastAsia="ru-RU"/>
              </w:rPr>
            </w:pPr>
            <w:r w:rsidRPr="00735916">
              <w:rPr>
                <w:lang w:val="ru-RU" w:eastAsia="ru-RU"/>
              </w:rPr>
              <w:t xml:space="preserve">3. </w:t>
            </w:r>
            <w:r w:rsidRPr="00735916">
              <w:rPr>
                <w:color w:val="252525"/>
                <w:lang w:val="ru-RU" w:eastAsia="ru-RU"/>
              </w:rPr>
              <w:t>Проведение общего</w:t>
            </w:r>
          </w:p>
          <w:p w:rsidR="003C6826" w:rsidRPr="00735916" w:rsidRDefault="003C6826" w:rsidP="000F2ED9">
            <w:pPr>
              <w:jc w:val="center"/>
              <w:rPr>
                <w:lang w:val="ru-RU" w:eastAsia="ru-RU"/>
              </w:rPr>
            </w:pPr>
            <w:r w:rsidRPr="00735916">
              <w:rPr>
                <w:color w:val="252525"/>
                <w:lang w:val="ru-RU" w:eastAsia="ru-RU"/>
              </w:rPr>
              <w:t xml:space="preserve">собрания всех участников проекта. </w:t>
            </w:r>
          </w:p>
        </w:tc>
      </w:tr>
      <w:tr w:rsidR="003C6826" w:rsidRPr="00735916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D9D9D9"/>
            <w:vAlign w:val="center"/>
          </w:tcPr>
          <w:p w:rsidR="003C6826" w:rsidRPr="00735916" w:rsidRDefault="003C6826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35916">
              <w:rPr>
                <w:rFonts w:ascii="Times New Roman" w:hAnsi="Times New Roman" w:cs="Times New Roman"/>
                <w:color w:val="auto"/>
              </w:rPr>
              <w:t>График оценивания</w:t>
            </w:r>
          </w:p>
        </w:tc>
      </w:tr>
      <w:tr w:rsidR="003C6826" w:rsidRPr="00735916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FFFFFF"/>
            <w:vAlign w:val="center"/>
          </w:tcPr>
          <w:tbl>
            <w:tblPr>
              <w:tblW w:w="0" w:type="auto"/>
              <w:tblInd w:w="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/>
            </w:tblPr>
            <w:tblGrid>
              <w:gridCol w:w="3259"/>
              <w:gridCol w:w="3259"/>
              <w:gridCol w:w="3259"/>
            </w:tblGrid>
            <w:tr w:rsidR="003C6826" w:rsidRPr="00735916">
              <w:tc>
                <w:tcPr>
                  <w:tcW w:w="32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C6826" w:rsidRPr="00735916" w:rsidRDefault="003C6826" w:rsidP="00DF5641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735916">
                    <w:rPr>
                      <w:rFonts w:ascii="Times New Roman" w:hAnsi="Times New Roman" w:cs="Times New Roman"/>
                      <w:color w:val="auto"/>
                    </w:rPr>
                    <w:t>Мотивирующее оценивание</w:t>
                  </w:r>
                </w:p>
              </w:tc>
              <w:tc>
                <w:tcPr>
                  <w:tcW w:w="32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C6826" w:rsidRPr="00735916" w:rsidRDefault="003C6826" w:rsidP="00DF5641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735916">
                    <w:rPr>
                      <w:rFonts w:ascii="Times New Roman" w:hAnsi="Times New Roman" w:cs="Times New Roman"/>
                      <w:color w:val="auto"/>
                    </w:rPr>
                    <w:t>Формирующее оценивание</w:t>
                  </w:r>
                </w:p>
              </w:tc>
              <w:tc>
                <w:tcPr>
                  <w:tcW w:w="32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C6826" w:rsidRPr="00735916" w:rsidRDefault="003C6826" w:rsidP="00DF5641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735916">
                    <w:rPr>
                      <w:rFonts w:ascii="Times New Roman" w:hAnsi="Times New Roman" w:cs="Times New Roman"/>
                      <w:color w:val="auto"/>
                    </w:rPr>
                    <w:t>Итоговое оценивание</w:t>
                  </w:r>
                </w:p>
              </w:tc>
            </w:tr>
            <w:tr w:rsidR="003C6826" w:rsidRPr="00735916">
              <w:tc>
                <w:tcPr>
                  <w:tcW w:w="32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C6826" w:rsidRPr="00735916" w:rsidRDefault="003C6826" w:rsidP="00DF5641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735916">
                    <w:rPr>
                      <w:rFonts w:ascii="Times New Roman" w:hAnsi="Times New Roman" w:cs="Times New Roman"/>
                    </w:rPr>
                    <w:t>Первоначальные возможности и интересы волонтеров</w:t>
                  </w:r>
                </w:p>
              </w:tc>
              <w:tc>
                <w:tcPr>
                  <w:tcW w:w="32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C6826" w:rsidRPr="00735916" w:rsidRDefault="003C6826" w:rsidP="00DF5641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735916">
                    <w:rPr>
                      <w:rFonts w:ascii="Times New Roman" w:hAnsi="Times New Roman" w:cs="Times New Roman"/>
                    </w:rPr>
                    <w:t>Мотивационный уровень волонтеров</w:t>
                  </w:r>
                </w:p>
              </w:tc>
              <w:tc>
                <w:tcPr>
                  <w:tcW w:w="32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C6826" w:rsidRPr="00735916" w:rsidRDefault="003C6826" w:rsidP="00DF5641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735916">
                    <w:rPr>
                      <w:rFonts w:ascii="Times New Roman" w:hAnsi="Times New Roman" w:cs="Times New Roman"/>
                      <w:color w:val="auto"/>
                    </w:rPr>
                    <w:t>Итоговая защита проекта</w:t>
                  </w:r>
                </w:p>
              </w:tc>
            </w:tr>
          </w:tbl>
          <w:p w:rsidR="003C6826" w:rsidRPr="00735916" w:rsidRDefault="003C6826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3C6826" w:rsidRPr="00735916">
        <w:trPr>
          <w:trHeight w:val="377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C6826" w:rsidRPr="00735916" w:rsidRDefault="003C6826" w:rsidP="00711F50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35916">
              <w:rPr>
                <w:rFonts w:ascii="Times New Roman" w:hAnsi="Times New Roman" w:cs="Times New Roman"/>
                <w:color w:val="auto"/>
              </w:rPr>
              <w:t>Описание методов оценивания</w:t>
            </w:r>
          </w:p>
        </w:tc>
      </w:tr>
      <w:tr w:rsidR="003C6826" w:rsidRPr="00735916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0" w:type="auto"/>
              <w:tblInd w:w="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/>
            </w:tblPr>
            <w:tblGrid>
              <w:gridCol w:w="4528"/>
              <w:gridCol w:w="4529"/>
            </w:tblGrid>
            <w:tr w:rsidR="003C6826" w:rsidRPr="00735916">
              <w:tc>
                <w:tcPr>
                  <w:tcW w:w="4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C6826" w:rsidRPr="00735916" w:rsidRDefault="003C6826" w:rsidP="00C00E7F">
                  <w:pPr>
                    <w:pStyle w:val="Default0"/>
                    <w:jc w:val="center"/>
                    <w:rPr>
                      <w:rFonts w:ascii="Times New Roman" w:hAnsi="Times New Roman" w:cs="Times New Roman"/>
                      <w:color w:val="auto"/>
                    </w:rPr>
                  </w:pPr>
                  <w:r w:rsidRPr="00735916">
                    <w:rPr>
                      <w:rFonts w:ascii="Times New Roman" w:hAnsi="Times New Roman" w:cs="Times New Roman"/>
                      <w:color w:val="auto"/>
                    </w:rPr>
                    <w:t>Инструмент</w:t>
                  </w:r>
                </w:p>
              </w:tc>
              <w:tc>
                <w:tcPr>
                  <w:tcW w:w="45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C6826" w:rsidRPr="00735916" w:rsidRDefault="003C6826" w:rsidP="00C00E7F">
                  <w:pPr>
                    <w:pStyle w:val="Default0"/>
                    <w:jc w:val="center"/>
                    <w:rPr>
                      <w:rFonts w:ascii="Times New Roman" w:hAnsi="Times New Roman" w:cs="Times New Roman"/>
                      <w:color w:val="auto"/>
                    </w:rPr>
                  </w:pPr>
                  <w:r w:rsidRPr="00735916">
                    <w:rPr>
                      <w:rFonts w:ascii="Times New Roman" w:hAnsi="Times New Roman" w:cs="Times New Roman"/>
                      <w:color w:val="auto"/>
                    </w:rPr>
                    <w:t>Методика работы с ним</w:t>
                  </w:r>
                </w:p>
              </w:tc>
            </w:tr>
            <w:tr w:rsidR="003C6826" w:rsidRPr="00735916">
              <w:tc>
                <w:tcPr>
                  <w:tcW w:w="4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C6826" w:rsidRPr="00735916" w:rsidRDefault="003C6826" w:rsidP="00C00E7F">
                  <w:pPr>
                    <w:pStyle w:val="Default0"/>
                    <w:rPr>
                      <w:rFonts w:ascii="Times New Roman" w:hAnsi="Times New Roman" w:cs="Times New Roman"/>
                      <w:color w:val="auto"/>
                    </w:rPr>
                  </w:pPr>
                  <w:r w:rsidRPr="00735916">
                    <w:rPr>
                      <w:rFonts w:ascii="Times New Roman" w:hAnsi="Times New Roman" w:cs="Times New Roman"/>
                      <w:spacing w:val="5"/>
                    </w:rPr>
                    <w:t>Стартовая презентация</w:t>
                  </w:r>
                </w:p>
              </w:tc>
              <w:tc>
                <w:tcPr>
                  <w:tcW w:w="45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C6826" w:rsidRPr="00735916" w:rsidRDefault="003C6826" w:rsidP="000F2ED9">
                  <w:pPr>
                    <w:rPr>
                      <w:lang w:val="ru-RU"/>
                    </w:rPr>
                  </w:pPr>
                  <w:r w:rsidRPr="00735916">
                    <w:rPr>
                      <w:lang w:val="ru-RU"/>
                    </w:rPr>
                    <w:t xml:space="preserve">Участникам проекта  предлагается обсудить проблемные вопросы проекта с целью определения базовых знаний по теме. Вклад в дискуссию каждого воспитанника учитывается при планировании обучения. </w:t>
                  </w:r>
                </w:p>
                <w:p w:rsidR="003C6826" w:rsidRPr="00735916" w:rsidRDefault="003C6826" w:rsidP="000F2ED9">
                  <w:pPr>
                    <w:rPr>
                      <w:lang w:val="ru-RU"/>
                    </w:rPr>
                  </w:pPr>
                </w:p>
              </w:tc>
            </w:tr>
            <w:tr w:rsidR="003C6826" w:rsidRPr="00735916">
              <w:tc>
                <w:tcPr>
                  <w:tcW w:w="4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C6826" w:rsidRPr="00735916" w:rsidRDefault="003C6826" w:rsidP="00C00E7F">
                  <w:pPr>
                    <w:pStyle w:val="Default0"/>
                    <w:rPr>
                      <w:rFonts w:ascii="Times New Roman" w:hAnsi="Times New Roman" w:cs="Times New Roman"/>
                      <w:color w:val="FF0000"/>
                    </w:rPr>
                  </w:pPr>
                  <w:r w:rsidRPr="00735916">
                    <w:rPr>
                      <w:rFonts w:ascii="Times New Roman" w:hAnsi="Times New Roman" w:cs="Times New Roman"/>
                      <w:spacing w:val="5"/>
                    </w:rPr>
                    <w:t>Критерии оценивания Вики-статьи, презентации, буклета</w:t>
                  </w:r>
                </w:p>
              </w:tc>
              <w:tc>
                <w:tcPr>
                  <w:tcW w:w="45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C6826" w:rsidRPr="00735916" w:rsidRDefault="003C6826" w:rsidP="000F2ED9">
                  <w:pPr>
                    <w:pStyle w:val="western"/>
                    <w:spacing w:before="0" w:beforeAutospacing="0" w:after="0" w:afterAutospacing="0"/>
                  </w:pPr>
                  <w:r w:rsidRPr="00735916">
                    <w:t>Раздаются группе в начале проекта. Может использоваться как основа создания статьи и заполняется на итоговой мини-конференции.</w:t>
                  </w:r>
                </w:p>
              </w:tc>
            </w:tr>
            <w:tr w:rsidR="003C6826" w:rsidRPr="00735916">
              <w:tc>
                <w:tcPr>
                  <w:tcW w:w="4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C6826" w:rsidRPr="00735916" w:rsidRDefault="003C6826" w:rsidP="00C00E7F">
                  <w:pPr>
                    <w:pStyle w:val="Default0"/>
                    <w:rPr>
                      <w:rFonts w:ascii="Times New Roman" w:hAnsi="Times New Roman" w:cs="Times New Roman"/>
                      <w:color w:val="auto"/>
                    </w:rPr>
                  </w:pPr>
                  <w:r w:rsidRPr="00735916">
                    <w:rPr>
                      <w:rFonts w:ascii="Times New Roman" w:hAnsi="Times New Roman" w:cs="Times New Roman"/>
                      <w:spacing w:val="5"/>
                    </w:rPr>
                    <w:t>Рефлексия</w:t>
                  </w:r>
                </w:p>
              </w:tc>
              <w:tc>
                <w:tcPr>
                  <w:tcW w:w="45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C6826" w:rsidRPr="00735916" w:rsidRDefault="003C6826" w:rsidP="000F2ED9">
                  <w:pPr>
                    <w:pStyle w:val="Default0"/>
                    <w:rPr>
                      <w:rFonts w:ascii="Times New Roman" w:hAnsi="Times New Roman" w:cs="Times New Roman"/>
                      <w:color w:val="auto"/>
                    </w:rPr>
                  </w:pPr>
                  <w:r w:rsidRPr="00735916">
                    <w:rPr>
                      <w:rFonts w:ascii="Times New Roman" w:hAnsi="Times New Roman" w:cs="Times New Roman"/>
                      <w:color w:val="auto"/>
                    </w:rPr>
                    <w:t>Бланк рефлексии раздается каждому участнику проекта и заполняется на протяжении всего проекта, отражая самооценку воспитанника и его вклад в групповую работу</w:t>
                  </w:r>
                </w:p>
              </w:tc>
            </w:tr>
            <w:tr w:rsidR="003C6826" w:rsidRPr="00735916">
              <w:tc>
                <w:tcPr>
                  <w:tcW w:w="4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C6826" w:rsidRPr="00735916" w:rsidRDefault="003C6826" w:rsidP="00C00E7F">
                  <w:pPr>
                    <w:pStyle w:val="Default0"/>
                    <w:rPr>
                      <w:rFonts w:ascii="Times New Roman" w:hAnsi="Times New Roman" w:cs="Times New Roman"/>
                      <w:spacing w:val="5"/>
                    </w:rPr>
                  </w:pPr>
                  <w:r w:rsidRPr="00735916">
                    <w:rPr>
                      <w:rFonts w:ascii="Times New Roman" w:hAnsi="Times New Roman" w:cs="Times New Roman"/>
                      <w:spacing w:val="5"/>
                    </w:rPr>
                    <w:t>Форма</w:t>
                  </w:r>
                </w:p>
              </w:tc>
              <w:tc>
                <w:tcPr>
                  <w:tcW w:w="45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C6826" w:rsidRPr="00735916" w:rsidRDefault="003C6826" w:rsidP="000F2ED9">
                  <w:pPr>
                    <w:pStyle w:val="Default0"/>
                    <w:rPr>
                      <w:rFonts w:ascii="Times New Roman" w:hAnsi="Times New Roman" w:cs="Times New Roman"/>
                      <w:color w:val="auto"/>
                    </w:rPr>
                  </w:pPr>
                  <w:r w:rsidRPr="00735916">
                    <w:rPr>
                      <w:rFonts w:ascii="Times New Roman" w:hAnsi="Times New Roman" w:cs="Times New Roman"/>
                      <w:color w:val="auto"/>
                    </w:rPr>
                    <w:t>Форма отзыва от коллег по проекту. Выдается в начале проекта и заполняется  коллегой по группе по итогам работы над отдельными этапами проекта.</w:t>
                  </w:r>
                </w:p>
              </w:tc>
            </w:tr>
            <w:tr w:rsidR="003C6826" w:rsidRPr="00735916">
              <w:tc>
                <w:tcPr>
                  <w:tcW w:w="4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C6826" w:rsidRPr="00735916" w:rsidRDefault="003C6826" w:rsidP="00C00E7F">
                  <w:pPr>
                    <w:pStyle w:val="Default0"/>
                    <w:rPr>
                      <w:rFonts w:ascii="Times New Roman" w:hAnsi="Times New Roman" w:cs="Times New Roman"/>
                      <w:color w:val="auto"/>
                    </w:rPr>
                  </w:pPr>
                  <w:r w:rsidRPr="00735916">
                    <w:rPr>
                      <w:rFonts w:ascii="Times New Roman" w:hAnsi="Times New Roman" w:cs="Times New Roman"/>
                      <w:spacing w:val="5"/>
                    </w:rPr>
                    <w:t>Проверочный лист</w:t>
                  </w:r>
                </w:p>
              </w:tc>
              <w:tc>
                <w:tcPr>
                  <w:tcW w:w="45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C6826" w:rsidRPr="00735916" w:rsidRDefault="003C6826" w:rsidP="00C00E7F">
                  <w:pPr>
                    <w:pStyle w:val="Default0"/>
                    <w:rPr>
                      <w:rFonts w:ascii="Times New Roman" w:hAnsi="Times New Roman" w:cs="Times New Roman"/>
                      <w:color w:val="auto"/>
                    </w:rPr>
                  </w:pPr>
                  <w:r w:rsidRPr="00735916">
                    <w:rPr>
                      <w:rFonts w:ascii="Times New Roman" w:hAnsi="Times New Roman" w:cs="Times New Roman"/>
                      <w:color w:val="auto"/>
                    </w:rPr>
                    <w:t xml:space="preserve">Представляет собой контрольный перечень прогресса работы. Выдается в начале работы и заполняется в течение проекта всей группой. </w:t>
                  </w:r>
                </w:p>
              </w:tc>
            </w:tr>
            <w:tr w:rsidR="003C6826" w:rsidRPr="00735916">
              <w:tc>
                <w:tcPr>
                  <w:tcW w:w="4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C6826" w:rsidRPr="00735916" w:rsidRDefault="003C6826" w:rsidP="000F2ED9">
                  <w:pPr>
                    <w:pStyle w:val="Default0"/>
                    <w:rPr>
                      <w:rFonts w:ascii="Times New Roman" w:hAnsi="Times New Roman" w:cs="Times New Roman"/>
                      <w:color w:val="auto"/>
                    </w:rPr>
                  </w:pPr>
                  <w:r w:rsidRPr="00735916">
                    <w:rPr>
                      <w:rFonts w:ascii="Times New Roman" w:hAnsi="Times New Roman" w:cs="Times New Roman"/>
                      <w:spacing w:val="5"/>
                    </w:rPr>
                    <w:t>Наблюдения координатора</w:t>
                  </w:r>
                </w:p>
              </w:tc>
              <w:tc>
                <w:tcPr>
                  <w:tcW w:w="45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C6826" w:rsidRPr="00735916" w:rsidRDefault="003C6826" w:rsidP="00C00E7F">
                  <w:pPr>
                    <w:pStyle w:val="Default0"/>
                    <w:rPr>
                      <w:rFonts w:ascii="Times New Roman" w:hAnsi="Times New Roman" w:cs="Times New Roman"/>
                      <w:color w:val="auto"/>
                    </w:rPr>
                  </w:pPr>
                  <w:r w:rsidRPr="00735916">
                    <w:rPr>
                      <w:rFonts w:ascii="Times New Roman" w:hAnsi="Times New Roman" w:cs="Times New Roman"/>
                      <w:color w:val="auto"/>
                    </w:rPr>
                    <w:t>Наблюдение мышления учеников. Используется учителем на протяжении всего проекта для фиксирования промежуточных результатов и направления мышления учеников. Фиксируется в журнале наблюдений.</w:t>
                  </w:r>
                </w:p>
              </w:tc>
            </w:tr>
            <w:tr w:rsidR="003C6826" w:rsidRPr="00735916">
              <w:tc>
                <w:tcPr>
                  <w:tcW w:w="4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C6826" w:rsidRPr="00735916" w:rsidRDefault="003C6826" w:rsidP="00C00E7F">
                  <w:pPr>
                    <w:pStyle w:val="Default0"/>
                    <w:rPr>
                      <w:rFonts w:ascii="Times New Roman" w:hAnsi="Times New Roman" w:cs="Times New Roman"/>
                      <w:color w:val="auto"/>
                    </w:rPr>
                  </w:pPr>
                  <w:r w:rsidRPr="00735916">
                    <w:rPr>
                      <w:rFonts w:ascii="Times New Roman" w:hAnsi="Times New Roman" w:cs="Times New Roman"/>
                      <w:spacing w:val="5"/>
                    </w:rPr>
                    <w:t>Форма</w:t>
                  </w:r>
                </w:p>
              </w:tc>
              <w:tc>
                <w:tcPr>
                  <w:tcW w:w="45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C6826" w:rsidRPr="00735916" w:rsidRDefault="003C6826" w:rsidP="00C00E7F">
                  <w:pPr>
                    <w:pStyle w:val="Default0"/>
                    <w:rPr>
                      <w:rFonts w:ascii="Times New Roman" w:hAnsi="Times New Roman" w:cs="Times New Roman"/>
                      <w:color w:val="auto"/>
                    </w:rPr>
                  </w:pPr>
                  <w:r w:rsidRPr="00735916">
                    <w:rPr>
                      <w:rFonts w:ascii="Times New Roman" w:hAnsi="Times New Roman" w:cs="Times New Roman"/>
                      <w:color w:val="auto"/>
                    </w:rPr>
                    <w:t>Форма для подготовки к ученической конференции. Представляет собой документ, который ученики используют при подготовке к конференции.</w:t>
                  </w:r>
                </w:p>
              </w:tc>
            </w:tr>
            <w:tr w:rsidR="003C6826" w:rsidRPr="00735916">
              <w:tc>
                <w:tcPr>
                  <w:tcW w:w="4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C6826" w:rsidRPr="00735916" w:rsidRDefault="003C6826" w:rsidP="00C00E7F">
                  <w:pPr>
                    <w:pStyle w:val="Default0"/>
                    <w:rPr>
                      <w:rFonts w:ascii="Times New Roman" w:hAnsi="Times New Roman" w:cs="Times New Roman"/>
                      <w:spacing w:val="5"/>
                    </w:rPr>
                  </w:pPr>
                  <w:r w:rsidRPr="00735916">
                    <w:rPr>
                      <w:rFonts w:ascii="Times New Roman" w:hAnsi="Times New Roman" w:cs="Times New Roman"/>
                      <w:spacing w:val="5"/>
                    </w:rPr>
                    <w:t>Мини-конференция</w:t>
                  </w:r>
                </w:p>
              </w:tc>
              <w:tc>
                <w:tcPr>
                  <w:tcW w:w="45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C6826" w:rsidRPr="00735916" w:rsidRDefault="003C6826" w:rsidP="00C00E7F">
                  <w:pPr>
                    <w:pStyle w:val="Default0"/>
                    <w:rPr>
                      <w:rFonts w:ascii="Times New Roman" w:hAnsi="Times New Roman" w:cs="Times New Roman"/>
                      <w:color w:val="auto"/>
                    </w:rPr>
                  </w:pPr>
                  <w:r w:rsidRPr="00735916">
                    <w:rPr>
                      <w:rFonts w:ascii="Times New Roman" w:hAnsi="Times New Roman" w:cs="Times New Roman"/>
                      <w:color w:val="auto"/>
                    </w:rPr>
                    <w:t>Представляет собой защиту продуктов, полученных в результате работы над проектов. Оценивание результатов проводится по заранее известным критериям.</w:t>
                  </w:r>
                </w:p>
              </w:tc>
            </w:tr>
          </w:tbl>
          <w:p w:rsidR="003C6826" w:rsidRPr="00735916" w:rsidRDefault="003C6826" w:rsidP="007079DE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3C6826" w:rsidRPr="00735916">
        <w:trPr>
          <w:trHeight w:val="36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3C6826" w:rsidRPr="00735916" w:rsidRDefault="003C6826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735916">
              <w:rPr>
                <w:rFonts w:ascii="Times New Roman" w:hAnsi="Times New Roman" w:cs="Times New Roman"/>
                <w:color w:val="auto"/>
              </w:rPr>
              <w:t>Сведения о проекте</w:t>
            </w:r>
          </w:p>
        </w:tc>
      </w:tr>
      <w:tr w:rsidR="003C6826" w:rsidRPr="00735916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C6826" w:rsidRPr="00735916" w:rsidRDefault="003C6826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35916">
              <w:rPr>
                <w:rFonts w:ascii="Times New Roman" w:hAnsi="Times New Roman" w:cs="Times New Roman"/>
                <w:color w:val="auto"/>
              </w:rPr>
              <w:t>Необходимые начальные знания, умения, навыки</w:t>
            </w:r>
          </w:p>
        </w:tc>
      </w:tr>
      <w:tr w:rsidR="003C6826" w:rsidRPr="00735916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14922" w:type="dxa"/>
              <w:tblInd w:w="3" w:type="dxa"/>
              <w:tblLayout w:type="fixed"/>
              <w:tblLook w:val="0000"/>
            </w:tblPr>
            <w:tblGrid>
              <w:gridCol w:w="14922"/>
            </w:tblGrid>
            <w:tr w:rsidR="003C6826" w:rsidRPr="00735916">
              <w:trPr>
                <w:trHeight w:val="425"/>
              </w:trPr>
              <w:tc>
                <w:tcPr>
                  <w:tcW w:w="9889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3C6826" w:rsidRPr="00735916" w:rsidRDefault="003C6826" w:rsidP="00C00E7F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735916">
                    <w:rPr>
                      <w:rFonts w:ascii="Times New Roman" w:hAnsi="Times New Roman" w:cs="Times New Roman"/>
                      <w:color w:val="auto"/>
                    </w:rPr>
                    <w:t>К началу работы над проектом учащиеся должны</w:t>
                  </w:r>
                </w:p>
                <w:p w:rsidR="003C6826" w:rsidRPr="00735916" w:rsidRDefault="003C6826" w:rsidP="00C00E7F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735916">
                    <w:rPr>
                      <w:rFonts w:ascii="Times New Roman" w:hAnsi="Times New Roman" w:cs="Times New Roman"/>
                      <w:color w:val="auto"/>
                    </w:rPr>
                    <w:t>Знать:</w:t>
                  </w:r>
                </w:p>
                <w:p w:rsidR="003C6826" w:rsidRPr="00735916" w:rsidRDefault="003C6826" w:rsidP="00DF5641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735916">
                    <w:rPr>
                      <w:rFonts w:ascii="Times New Roman" w:hAnsi="Times New Roman" w:cs="Times New Roman"/>
                      <w:color w:val="auto"/>
                    </w:rPr>
                    <w:t xml:space="preserve">- </w:t>
                  </w:r>
                </w:p>
                <w:p w:rsidR="003C6826" w:rsidRPr="00735916" w:rsidRDefault="003C6826" w:rsidP="00C00E7F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735916">
                    <w:rPr>
                      <w:rFonts w:ascii="Times New Roman" w:hAnsi="Times New Roman" w:cs="Times New Roman"/>
                      <w:color w:val="auto"/>
                    </w:rPr>
                    <w:t>Уметь:</w:t>
                  </w:r>
                </w:p>
                <w:p w:rsidR="003C6826" w:rsidRPr="00735916" w:rsidRDefault="003C6826" w:rsidP="00DF5641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735916">
                    <w:rPr>
                      <w:rFonts w:ascii="Times New Roman" w:hAnsi="Times New Roman" w:cs="Times New Roman"/>
                      <w:color w:val="auto"/>
                    </w:rPr>
                    <w:t xml:space="preserve">- </w:t>
                  </w:r>
                </w:p>
                <w:p w:rsidR="003C6826" w:rsidRPr="00735916" w:rsidRDefault="003C6826" w:rsidP="00C00E7F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</w:p>
                <w:p w:rsidR="003C6826" w:rsidRPr="00735916" w:rsidRDefault="003C6826" w:rsidP="00C00E7F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735916">
                    <w:rPr>
                      <w:rFonts w:ascii="Times New Roman" w:hAnsi="Times New Roman" w:cs="Times New Roman"/>
                      <w:color w:val="auto"/>
                    </w:rPr>
                    <w:t>Иметь навыки:</w:t>
                  </w:r>
                </w:p>
                <w:p w:rsidR="003C6826" w:rsidRPr="00735916" w:rsidRDefault="003C6826" w:rsidP="00C00E7F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735916">
                    <w:rPr>
                      <w:rFonts w:ascii="Times New Roman" w:hAnsi="Times New Roman" w:cs="Times New Roman"/>
                      <w:color w:val="auto"/>
                    </w:rPr>
                    <w:t>- работы в команде;</w:t>
                  </w:r>
                </w:p>
                <w:p w:rsidR="003C6826" w:rsidRPr="00735916" w:rsidRDefault="003C6826" w:rsidP="00C00E7F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735916">
                    <w:rPr>
                      <w:rFonts w:ascii="Times New Roman" w:hAnsi="Times New Roman" w:cs="Times New Roman"/>
                      <w:color w:val="auto"/>
                    </w:rPr>
                    <w:t>- создания Вики-страниц.</w:t>
                  </w:r>
                </w:p>
              </w:tc>
            </w:tr>
          </w:tbl>
          <w:p w:rsidR="003C6826" w:rsidRPr="00735916" w:rsidRDefault="003C6826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3C6826" w:rsidRPr="00735916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C6826" w:rsidRPr="00735916" w:rsidRDefault="003C6826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35916">
              <w:rPr>
                <w:rFonts w:ascii="Times New Roman" w:hAnsi="Times New Roman" w:cs="Times New Roman"/>
                <w:color w:val="auto"/>
              </w:rPr>
              <w:t>Учебные мероприятия</w:t>
            </w:r>
          </w:p>
        </w:tc>
      </w:tr>
      <w:tr w:rsidR="003C6826" w:rsidRPr="00735916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9175" w:type="dxa"/>
              <w:tblInd w:w="3" w:type="dxa"/>
              <w:tblLayout w:type="fixed"/>
              <w:tblLook w:val="0000"/>
            </w:tblPr>
            <w:tblGrid>
              <w:gridCol w:w="9175"/>
            </w:tblGrid>
            <w:tr w:rsidR="003C6826" w:rsidRPr="00735916">
              <w:trPr>
                <w:trHeight w:val="425"/>
              </w:trPr>
              <w:tc>
                <w:tcPr>
                  <w:tcW w:w="9175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3C6826" w:rsidRPr="00735916" w:rsidRDefault="003C6826" w:rsidP="00C00E7F">
                  <w:pPr>
                    <w:pStyle w:val="NormalWeb"/>
                    <w:spacing w:line="120" w:lineRule="atLeast"/>
                  </w:pPr>
                  <w:r w:rsidRPr="00735916">
                    <w:rPr>
                      <w:b/>
                      <w:bCs/>
                    </w:rPr>
                    <w:t xml:space="preserve">1 этап: Подготовительный. </w:t>
                  </w:r>
                </w:p>
                <w:p w:rsidR="003C6826" w:rsidRPr="00735916" w:rsidRDefault="003C6826" w:rsidP="00C00E7F">
                  <w:pPr>
                    <w:pStyle w:val="NormalWeb"/>
                    <w:spacing w:line="120" w:lineRule="atLeast"/>
                  </w:pPr>
                  <w:r w:rsidRPr="00735916">
                    <w:t>Формирование проблемы, целей и задач проекта. Определение творческого названия проекта. Формирование творческих групп. Формы работы учащихся: обсуждение плана работы, выбор формы представления результатов по группам. Формы работы учителя: подготовка материалов, оценивания; подготовка презентации проекта; консультирование учащихся, помощь в подборе возможных источников информации по теме исследований. Итог: Формирование проблемы, целей и задач проекта. Определение творческого названия проекта. Создание творческих групп.</w:t>
                  </w:r>
                </w:p>
                <w:p w:rsidR="003C6826" w:rsidRPr="00735916" w:rsidRDefault="003C6826" w:rsidP="00C00E7F">
                  <w:pPr>
                    <w:pStyle w:val="Default0"/>
                    <w:jc w:val="both"/>
                    <w:rPr>
                      <w:rFonts w:ascii="Times New Roman" w:hAnsi="Times New Roman" w:cs="Times New Roman"/>
                    </w:rPr>
                  </w:pPr>
                  <w:r w:rsidRPr="00735916">
                    <w:rPr>
                      <w:rFonts w:ascii="Times New Roman" w:hAnsi="Times New Roman" w:cs="Times New Roman"/>
                      <w:b/>
                      <w:bCs/>
                    </w:rPr>
                    <w:t>2 этап: Самостоятельная работа в группах.</w:t>
                  </w:r>
                  <w:r w:rsidRPr="00735916">
                    <w:rPr>
                      <w:rFonts w:ascii="Times New Roman" w:hAnsi="Times New Roman" w:cs="Times New Roman"/>
                    </w:rPr>
                    <w:t xml:space="preserve">Изучение и исследование учащимися проблемных вопросов. Поиск нужной информации, обзор и знакомство с социальными сервисами сети Интернет. Формы работы учащихся: работа с литературой, обработка и обобщение полученных материалов, изучение приемов работы с выбранными сервисами и технологиями. Формы работы учителя: консультирование учащихся. </w:t>
                  </w:r>
                </w:p>
                <w:p w:rsidR="003C6826" w:rsidRPr="00735916" w:rsidRDefault="003C6826" w:rsidP="00C00E7F">
                  <w:pPr>
                    <w:pStyle w:val="NormalWeb"/>
                    <w:spacing w:line="120" w:lineRule="atLeast"/>
                    <w:rPr>
                      <w:b/>
                      <w:bCs/>
                    </w:rPr>
                  </w:pPr>
                  <w:r w:rsidRPr="00735916">
                    <w:rPr>
                      <w:b/>
                      <w:bCs/>
                    </w:rPr>
                    <w:t xml:space="preserve">3 этап: Подготовка продуктов проектной деятельности </w:t>
                  </w:r>
                </w:p>
                <w:p w:rsidR="003C6826" w:rsidRPr="00735916" w:rsidRDefault="003C6826" w:rsidP="00C00E7F">
                  <w:pPr>
                    <w:pStyle w:val="NormalWeb"/>
                    <w:spacing w:line="120" w:lineRule="atLeast"/>
                  </w:pPr>
                  <w:r w:rsidRPr="00735916">
                    <w:t xml:space="preserve">Создание продуктов проекта: презентаций, вики-статей. Формы работы учащихся: обработка собранных сведений, уточнение оформления результатов исследований, самооценка работы. Формы работы учителя: консультирование учащихся. </w:t>
                  </w:r>
                </w:p>
                <w:p w:rsidR="003C6826" w:rsidRPr="00735916" w:rsidRDefault="003C6826" w:rsidP="00C00E7F">
                  <w:pPr>
                    <w:pStyle w:val="NormalWeb"/>
                    <w:spacing w:line="120" w:lineRule="atLeast"/>
                  </w:pPr>
                  <w:r w:rsidRPr="00735916">
                    <w:rPr>
                      <w:b/>
                      <w:bCs/>
                    </w:rPr>
                    <w:t xml:space="preserve">4 этап: Защита полученных результатов и выводов </w:t>
                  </w:r>
                </w:p>
                <w:p w:rsidR="003C6826" w:rsidRPr="00735916" w:rsidRDefault="003C6826" w:rsidP="00C00E7F">
                  <w:pPr>
                    <w:jc w:val="both"/>
                    <w:rPr>
                      <w:lang w:val="ru-RU"/>
                    </w:rPr>
                  </w:pPr>
                  <w:bookmarkStart w:id="0" w:name="_GoBack"/>
                  <w:r w:rsidRPr="00735916">
                    <w:rPr>
                      <w:lang w:val="ru-RU"/>
                    </w:rPr>
                    <w:t>Презентация и защита продуктов исследования. Формы работы учащихся: представление полученных результатов, ответы на вопросы присутствующих, оценивание работы каждого участника своей группы и работы других групп. Формы работы учителя: оценивание работы группы, подведение итогов.</w:t>
                  </w:r>
                </w:p>
                <w:bookmarkEnd w:id="0"/>
                <w:p w:rsidR="003C6826" w:rsidRPr="00735916" w:rsidRDefault="003C6826" w:rsidP="00C00E7F">
                  <w:pPr>
                    <w:pStyle w:val="NormalWeb"/>
                    <w:spacing w:line="120" w:lineRule="atLeast"/>
                  </w:pPr>
                </w:p>
              </w:tc>
            </w:tr>
          </w:tbl>
          <w:p w:rsidR="003C6826" w:rsidRPr="00735916" w:rsidRDefault="003C6826" w:rsidP="007079DE">
            <w:pPr>
              <w:jc w:val="both"/>
              <w:rPr>
                <w:lang w:val="ru-RU"/>
              </w:rPr>
            </w:pPr>
          </w:p>
        </w:tc>
      </w:tr>
      <w:tr w:rsidR="003C6826" w:rsidRPr="00735916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C6826" w:rsidRPr="00735916" w:rsidRDefault="003C6826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35916">
              <w:rPr>
                <w:rFonts w:ascii="Times New Roman" w:hAnsi="Times New Roman" w:cs="Times New Roman"/>
                <w:color w:val="auto"/>
              </w:rPr>
              <w:t>Материалы для дифференцированного обучения (дидактические материалы)</w:t>
            </w:r>
          </w:p>
        </w:tc>
      </w:tr>
      <w:tr w:rsidR="003C6826" w:rsidRPr="00735916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C6826" w:rsidRPr="00735916" w:rsidRDefault="003C6826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35916">
              <w:rPr>
                <w:rFonts w:ascii="Times New Roman" w:hAnsi="Times New Roman" w:cs="Times New Roman"/>
                <w:color w:val="auto"/>
              </w:rPr>
              <w:t>Для детей с левополушарным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C6826" w:rsidRPr="00735916" w:rsidRDefault="003C6826" w:rsidP="000F2ED9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35916">
              <w:rPr>
                <w:rFonts w:ascii="Times New Roman" w:hAnsi="Times New Roman" w:cs="Times New Roman"/>
                <w:color w:val="auto"/>
              </w:rPr>
              <w:t>Детям предлагается алгоритм выполнения проекта.</w:t>
            </w:r>
          </w:p>
        </w:tc>
      </w:tr>
      <w:tr w:rsidR="003C6826" w:rsidRPr="00735916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C6826" w:rsidRPr="00735916" w:rsidRDefault="003C6826" w:rsidP="00DF5641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35916">
              <w:rPr>
                <w:rFonts w:ascii="Times New Roman" w:hAnsi="Times New Roman" w:cs="Times New Roman"/>
                <w:color w:val="auto"/>
              </w:rPr>
              <w:t>Для детей с правополушарным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C6826" w:rsidRPr="00735916" w:rsidRDefault="003C6826" w:rsidP="000F2ED9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35916">
              <w:rPr>
                <w:rFonts w:ascii="Times New Roman" w:hAnsi="Times New Roman" w:cs="Times New Roman"/>
                <w:color w:val="auto"/>
              </w:rPr>
              <w:t>Детям предлагается творческое задание на проект.</w:t>
            </w:r>
          </w:p>
        </w:tc>
      </w:tr>
      <w:tr w:rsidR="003C6826" w:rsidRPr="00735916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3C6826" w:rsidRPr="00735916" w:rsidRDefault="003C6826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35916">
              <w:rPr>
                <w:rFonts w:ascii="Times New Roman" w:hAnsi="Times New Roman" w:cs="Times New Roman"/>
                <w:color w:val="auto"/>
              </w:rPr>
              <w:t>Материалы и ресурсы, необходимые для проекта</w:t>
            </w:r>
          </w:p>
        </w:tc>
      </w:tr>
      <w:tr w:rsidR="003C6826" w:rsidRPr="00735916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C6826" w:rsidRPr="00735916" w:rsidRDefault="003C6826" w:rsidP="004B0B36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35916">
              <w:rPr>
                <w:rFonts w:ascii="Times New Roman" w:hAnsi="Times New Roman" w:cs="Times New Roman"/>
                <w:color w:val="auto"/>
              </w:rPr>
              <w:t>Технологии — оборудование (отметьте нужные пункты)</w:t>
            </w:r>
          </w:p>
        </w:tc>
      </w:tr>
      <w:tr w:rsidR="003C6826" w:rsidRPr="00735916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C6826" w:rsidRPr="00735916" w:rsidRDefault="003C6826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35916">
              <w:rPr>
                <w:rFonts w:ascii="Times New Roman" w:hAnsi="Times New Roman" w:cs="Times New Roman"/>
                <w:color w:val="auto"/>
              </w:rPr>
              <w:t>Фотоаппарат, компьютер, конференц-оборудование.</w:t>
            </w:r>
          </w:p>
        </w:tc>
      </w:tr>
      <w:tr w:rsidR="003C6826" w:rsidRPr="00735916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C6826" w:rsidRPr="00735916" w:rsidRDefault="003C6826" w:rsidP="004B0B36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35916">
              <w:rPr>
                <w:rFonts w:ascii="Times New Roman" w:hAnsi="Times New Roman" w:cs="Times New Roman"/>
                <w:color w:val="auto"/>
              </w:rPr>
              <w:t>Технологии — программное обеспечение (отметьте нужные пункты)</w:t>
            </w:r>
          </w:p>
        </w:tc>
      </w:tr>
      <w:tr w:rsidR="003C6826" w:rsidRPr="00735916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C6826" w:rsidRPr="00735916" w:rsidRDefault="003C6826" w:rsidP="004B0B36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35916">
              <w:rPr>
                <w:rFonts w:ascii="Times New Roman" w:hAnsi="Times New Roman" w:cs="Times New Roman"/>
                <w:color w:val="auto"/>
              </w:rPr>
              <w:t>Веб-браузер, текстовые, мультимедийные системы</w:t>
            </w:r>
          </w:p>
        </w:tc>
      </w:tr>
      <w:tr w:rsidR="003C6826" w:rsidRPr="00735916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C6826" w:rsidRPr="00735916" w:rsidRDefault="003C6826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35916">
              <w:rPr>
                <w:rFonts w:ascii="Times New Roman" w:hAnsi="Times New Roman" w:cs="Times New Roman"/>
                <w:color w:val="auto"/>
              </w:rPr>
              <w:t>Другие принадлежности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C6826" w:rsidRPr="00735916" w:rsidRDefault="003C6826" w:rsidP="00C00E7F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35916">
              <w:rPr>
                <w:rFonts w:ascii="Times New Roman" w:hAnsi="Times New Roman" w:cs="Times New Roman"/>
                <w:color w:val="auto"/>
              </w:rPr>
              <w:t>Спортивный и игровой инвентарь</w:t>
            </w:r>
          </w:p>
        </w:tc>
      </w:tr>
      <w:tr w:rsidR="003C6826" w:rsidRPr="00735916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C6826" w:rsidRPr="00735916" w:rsidRDefault="003C6826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35916">
              <w:rPr>
                <w:rFonts w:ascii="Times New Roman" w:hAnsi="Times New Roman" w:cs="Times New Roman"/>
                <w:color w:val="auto"/>
              </w:rPr>
              <w:t>Интернет-ресурсы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C6826" w:rsidRPr="00735916" w:rsidRDefault="003C6826" w:rsidP="00C00E7F">
            <w:pPr>
              <w:numPr>
                <w:ilvl w:val="0"/>
                <w:numId w:val="2"/>
              </w:numPr>
              <w:shd w:val="clear" w:color="auto" w:fill="FFFFFF"/>
              <w:tabs>
                <w:tab w:val="left" w:pos="0"/>
              </w:tabs>
              <w:rPr>
                <w:color w:val="000000"/>
                <w:lang w:val="ru-RU"/>
              </w:rPr>
            </w:pPr>
            <w:hyperlink r:id="rId5" w:history="1">
              <w:r w:rsidRPr="00735916">
                <w:rPr>
                  <w:rStyle w:val="Hyperlink"/>
                  <w:lang w:val="ru-RU"/>
                </w:rPr>
                <w:t>http://ochudo.com/scenarii-programm-animatorov.ht</w:t>
              </w:r>
              <w:r w:rsidRPr="00735916">
                <w:rPr>
                  <w:rStyle w:val="Hyperlink"/>
                </w:rPr>
                <w:t>m</w:t>
              </w:r>
              <w:r w:rsidRPr="00735916">
                <w:rPr>
                  <w:rStyle w:val="Hyperlink"/>
                  <w:lang w:val="ru-RU"/>
                </w:rPr>
                <w:t>l</w:t>
              </w:r>
            </w:hyperlink>
            <w:r w:rsidRPr="00735916">
              <w:rPr>
                <w:lang w:val="ru-RU"/>
              </w:rPr>
              <w:t xml:space="preserve"> </w:t>
            </w:r>
            <w:r w:rsidRPr="00735916">
              <w:rPr>
                <w:color w:val="000000"/>
                <w:lang w:val="ru-RU"/>
              </w:rPr>
              <w:t>Сценарии детских праздников</w:t>
            </w:r>
          </w:p>
          <w:p w:rsidR="003C6826" w:rsidRPr="00735916" w:rsidRDefault="003C6826" w:rsidP="00C00E7F">
            <w:pPr>
              <w:pStyle w:val="Default0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C6826" w:rsidRPr="00735916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C6826" w:rsidRPr="00735916" w:rsidRDefault="003C6826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35916">
              <w:rPr>
                <w:rFonts w:ascii="Times New Roman" w:hAnsi="Times New Roman" w:cs="Times New Roman"/>
                <w:color w:val="auto"/>
              </w:rPr>
              <w:t>Другие 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C6826" w:rsidRPr="00735916" w:rsidRDefault="003C6826" w:rsidP="00C00E7F">
            <w:pPr>
              <w:pStyle w:val="Default0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</w:tr>
    </w:tbl>
    <w:p w:rsidR="003C6826" w:rsidRPr="00735916" w:rsidRDefault="003C6826" w:rsidP="00ED06A2">
      <w:pPr>
        <w:jc w:val="both"/>
        <w:rPr>
          <w:lang w:val="ru-RU"/>
        </w:rPr>
      </w:pPr>
    </w:p>
    <w:tbl>
      <w:tblPr>
        <w:tblW w:w="0" w:type="auto"/>
        <w:tblCellSpacing w:w="15" w:type="dxa"/>
        <w:tblInd w:w="-1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140"/>
      </w:tblGrid>
      <w:tr w:rsidR="003C6826" w:rsidRPr="0073591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3C6826" w:rsidRPr="00735916" w:rsidRDefault="003C6826" w:rsidP="00FD15B3">
            <w:pPr>
              <w:spacing w:line="336" w:lineRule="atLeast"/>
              <w:rPr>
                <w:color w:val="252525"/>
                <w:lang w:val="ru-RU" w:eastAsia="ru-RU"/>
              </w:rPr>
            </w:pPr>
          </w:p>
        </w:tc>
      </w:tr>
    </w:tbl>
    <w:p w:rsidR="003C6826" w:rsidRPr="00735916" w:rsidRDefault="003C6826">
      <w:pPr>
        <w:rPr>
          <w:lang w:val="ru-RU"/>
        </w:rPr>
      </w:pPr>
    </w:p>
    <w:sectPr w:rsidR="003C6826" w:rsidRPr="00735916" w:rsidSect="00DA4C0E">
      <w:pgSz w:w="11906" w:h="16838"/>
      <w:pgMar w:top="1134" w:right="850" w:bottom="1134" w:left="1701" w:header="708" w:footer="708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eo Sans Inte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9218F"/>
    <w:multiLevelType w:val="hybridMultilevel"/>
    <w:tmpl w:val="888E287C"/>
    <w:lvl w:ilvl="0" w:tplc="000E9B4E">
      <w:start w:val="1"/>
      <w:numFmt w:val="decimal"/>
      <w:lvlText w:val="%1."/>
      <w:lvlJc w:val="left"/>
      <w:pPr>
        <w:ind w:left="35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74" w:hanging="360"/>
      </w:pPr>
    </w:lvl>
    <w:lvl w:ilvl="2" w:tplc="0419001B">
      <w:start w:val="1"/>
      <w:numFmt w:val="lowerRoman"/>
      <w:lvlText w:val="%3."/>
      <w:lvlJc w:val="right"/>
      <w:pPr>
        <w:ind w:left="1794" w:hanging="180"/>
      </w:pPr>
    </w:lvl>
    <w:lvl w:ilvl="3" w:tplc="0419000F">
      <w:start w:val="1"/>
      <w:numFmt w:val="decimal"/>
      <w:lvlText w:val="%4."/>
      <w:lvlJc w:val="left"/>
      <w:pPr>
        <w:ind w:left="2514" w:hanging="360"/>
      </w:pPr>
    </w:lvl>
    <w:lvl w:ilvl="4" w:tplc="04190019">
      <w:start w:val="1"/>
      <w:numFmt w:val="lowerLetter"/>
      <w:lvlText w:val="%5."/>
      <w:lvlJc w:val="left"/>
      <w:pPr>
        <w:ind w:left="3234" w:hanging="360"/>
      </w:pPr>
    </w:lvl>
    <w:lvl w:ilvl="5" w:tplc="0419001B">
      <w:start w:val="1"/>
      <w:numFmt w:val="lowerRoman"/>
      <w:lvlText w:val="%6."/>
      <w:lvlJc w:val="right"/>
      <w:pPr>
        <w:ind w:left="3954" w:hanging="180"/>
      </w:pPr>
    </w:lvl>
    <w:lvl w:ilvl="6" w:tplc="0419000F">
      <w:start w:val="1"/>
      <w:numFmt w:val="decimal"/>
      <w:lvlText w:val="%7."/>
      <w:lvlJc w:val="left"/>
      <w:pPr>
        <w:ind w:left="4674" w:hanging="360"/>
      </w:pPr>
    </w:lvl>
    <w:lvl w:ilvl="7" w:tplc="04190019">
      <w:start w:val="1"/>
      <w:numFmt w:val="lowerLetter"/>
      <w:lvlText w:val="%8."/>
      <w:lvlJc w:val="left"/>
      <w:pPr>
        <w:ind w:left="5394" w:hanging="360"/>
      </w:pPr>
    </w:lvl>
    <w:lvl w:ilvl="8" w:tplc="0419001B">
      <w:start w:val="1"/>
      <w:numFmt w:val="lowerRoman"/>
      <w:lvlText w:val="%9."/>
      <w:lvlJc w:val="right"/>
      <w:pPr>
        <w:ind w:left="6114" w:hanging="180"/>
      </w:pPr>
    </w:lvl>
  </w:abstractNum>
  <w:abstractNum w:abstractNumId="1">
    <w:nsid w:val="5A360CFE"/>
    <w:multiLevelType w:val="hybridMultilevel"/>
    <w:tmpl w:val="D63E946A"/>
    <w:lvl w:ilvl="0" w:tplc="470E58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06A2"/>
    <w:rsid w:val="00066BB0"/>
    <w:rsid w:val="00077005"/>
    <w:rsid w:val="000C6D88"/>
    <w:rsid w:val="000F2ED9"/>
    <w:rsid w:val="00117CFC"/>
    <w:rsid w:val="00135275"/>
    <w:rsid w:val="00146402"/>
    <w:rsid w:val="00186379"/>
    <w:rsid w:val="001A11ED"/>
    <w:rsid w:val="001F1639"/>
    <w:rsid w:val="00240482"/>
    <w:rsid w:val="003610DE"/>
    <w:rsid w:val="003B44E7"/>
    <w:rsid w:val="003B5C82"/>
    <w:rsid w:val="003C6826"/>
    <w:rsid w:val="003E0549"/>
    <w:rsid w:val="004B0B36"/>
    <w:rsid w:val="004B2436"/>
    <w:rsid w:val="004C7249"/>
    <w:rsid w:val="0050471E"/>
    <w:rsid w:val="00583387"/>
    <w:rsid w:val="00646943"/>
    <w:rsid w:val="00655B65"/>
    <w:rsid w:val="006870EB"/>
    <w:rsid w:val="00706568"/>
    <w:rsid w:val="007079DE"/>
    <w:rsid w:val="00711F50"/>
    <w:rsid w:val="007301BB"/>
    <w:rsid w:val="00735916"/>
    <w:rsid w:val="007F27F2"/>
    <w:rsid w:val="00841121"/>
    <w:rsid w:val="008907EE"/>
    <w:rsid w:val="008A4900"/>
    <w:rsid w:val="008D6B7E"/>
    <w:rsid w:val="00942738"/>
    <w:rsid w:val="0097710E"/>
    <w:rsid w:val="0098142E"/>
    <w:rsid w:val="009F568B"/>
    <w:rsid w:val="00A055A5"/>
    <w:rsid w:val="00A7315A"/>
    <w:rsid w:val="00B03F7A"/>
    <w:rsid w:val="00B13CAB"/>
    <w:rsid w:val="00B9305D"/>
    <w:rsid w:val="00BC06E2"/>
    <w:rsid w:val="00BD730A"/>
    <w:rsid w:val="00C00E7F"/>
    <w:rsid w:val="00D13382"/>
    <w:rsid w:val="00DA4C0E"/>
    <w:rsid w:val="00DF5641"/>
    <w:rsid w:val="00EA405E"/>
    <w:rsid w:val="00EA46F1"/>
    <w:rsid w:val="00ED06A2"/>
    <w:rsid w:val="00F16163"/>
    <w:rsid w:val="00F315EE"/>
    <w:rsid w:val="00F77DE7"/>
    <w:rsid w:val="00FC2FA7"/>
    <w:rsid w:val="00FD15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06A2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paragraph" w:customStyle="1" w:styleId="a">
    <w:name w:val="Знак Знак Знак Знак Знак Знак Знак Знак Знак Знак Знак Знак"/>
    <w:basedOn w:val="Normal"/>
    <w:uiPriority w:val="99"/>
    <w:rsid w:val="00ED06A2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customStyle="1" w:styleId="CM42">
    <w:name w:val="CM42"/>
    <w:basedOn w:val="Default"/>
    <w:next w:val="Default"/>
    <w:uiPriority w:val="99"/>
    <w:rsid w:val="00ED06A2"/>
    <w:rPr>
      <w:color w:val="auto"/>
    </w:rPr>
  </w:style>
  <w:style w:type="paragraph" w:customStyle="1" w:styleId="Default0">
    <w:name w:val="Default Знак"/>
    <w:link w:val="Default1"/>
    <w:uiPriority w:val="99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character" w:customStyle="1" w:styleId="Default1">
    <w:name w:val="Default Знак Знак"/>
    <w:basedOn w:val="DefaultParagraphFont"/>
    <w:link w:val="Default0"/>
    <w:uiPriority w:val="99"/>
    <w:locked/>
    <w:rsid w:val="00ED06A2"/>
    <w:rPr>
      <w:rFonts w:ascii="Neo Sans Intel" w:hAnsi="Neo Sans Intel" w:cs="Neo Sans Intel"/>
      <w:color w:val="000000"/>
      <w:sz w:val="24"/>
      <w:szCs w:val="24"/>
      <w:lang w:val="ru-RU" w:eastAsia="ru-RU"/>
    </w:rPr>
  </w:style>
  <w:style w:type="paragraph" w:customStyle="1" w:styleId="a0">
    <w:name w:val="Знак Знак Знак Знак Знак Знак Знак Знак Знак"/>
    <w:basedOn w:val="Normal"/>
    <w:uiPriority w:val="99"/>
    <w:rsid w:val="00ED06A2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customStyle="1" w:styleId="western">
    <w:name w:val="western"/>
    <w:basedOn w:val="Normal"/>
    <w:uiPriority w:val="99"/>
    <w:rsid w:val="009F568B"/>
    <w:pPr>
      <w:spacing w:before="100" w:beforeAutospacing="1" w:after="100" w:afterAutospacing="1"/>
    </w:pPr>
    <w:rPr>
      <w:lang w:val="ru-RU" w:eastAsia="ru-RU"/>
    </w:rPr>
  </w:style>
  <w:style w:type="paragraph" w:styleId="NormalWeb">
    <w:name w:val="Normal (Web)"/>
    <w:basedOn w:val="Normal"/>
    <w:uiPriority w:val="99"/>
    <w:rsid w:val="009F568B"/>
    <w:pPr>
      <w:spacing w:before="100" w:beforeAutospacing="1" w:after="100" w:afterAutospacing="1"/>
    </w:pPr>
    <w:rPr>
      <w:lang w:val="ru-RU" w:eastAsia="ru-RU"/>
    </w:rPr>
  </w:style>
  <w:style w:type="character" w:styleId="Hyperlink">
    <w:name w:val="Hyperlink"/>
    <w:basedOn w:val="DefaultParagraphFont"/>
    <w:uiPriority w:val="99"/>
    <w:rsid w:val="003B5C82"/>
    <w:rPr>
      <w:color w:val="002BB8"/>
      <w:u w:val="none"/>
      <w:effect w:val="none"/>
    </w:rPr>
  </w:style>
  <w:style w:type="table" w:styleId="TableGrid">
    <w:name w:val="Table Grid"/>
    <w:basedOn w:val="TableNormal"/>
    <w:uiPriority w:val="99"/>
    <w:rsid w:val="008907EE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uiPriority w:val="99"/>
    <w:rsid w:val="00A7315A"/>
  </w:style>
  <w:style w:type="paragraph" w:styleId="HTMLPreformatted">
    <w:name w:val="HTML Preformatted"/>
    <w:basedOn w:val="Normal"/>
    <w:link w:val="HTMLPreformattedChar"/>
    <w:uiPriority w:val="99"/>
    <w:rsid w:val="00FD15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FD15B3"/>
    <w:rPr>
      <w:rFonts w:ascii="Courier New" w:hAnsi="Courier New" w:cs="Courier New"/>
    </w:rPr>
  </w:style>
  <w:style w:type="character" w:styleId="FollowedHyperlink">
    <w:name w:val="FollowedHyperlink"/>
    <w:basedOn w:val="DefaultParagraphFont"/>
    <w:uiPriority w:val="99"/>
    <w:semiHidden/>
    <w:rsid w:val="008A4900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770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0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0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0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0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0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0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0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7035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70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ochudo.com/scenarii-programm-animatorov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56</TotalTime>
  <Pages>4</Pages>
  <Words>1031</Words>
  <Characters>5879</Characters>
  <Application>Microsoft Office Outlook</Application>
  <DocSecurity>0</DocSecurity>
  <Lines>0</Lines>
  <Paragraphs>0</Paragraphs>
  <ScaleCrop>false</ScaleCrop>
  <Company>Shill's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«Визитной карточки» проекта</dc:title>
  <dc:subject/>
  <dc:creator>Шилова</dc:creator>
  <cp:keywords/>
  <dc:description/>
  <cp:lastModifiedBy>user</cp:lastModifiedBy>
  <cp:revision>13</cp:revision>
  <dcterms:created xsi:type="dcterms:W3CDTF">2015-04-07T07:48:00Z</dcterms:created>
  <dcterms:modified xsi:type="dcterms:W3CDTF">2015-05-20T12:29:00Z</dcterms:modified>
</cp:coreProperties>
</file>